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05C717" w14:textId="2ABE8432" w:rsidR="00AF4D0E" w:rsidRDefault="00AF4D0E" w:rsidP="005B512E">
      <w:pPr>
        <w:jc w:val="center"/>
      </w:pPr>
    </w:p>
    <w:p w14:paraId="7E324CDC" w14:textId="165E4371" w:rsidR="005B512E" w:rsidRDefault="005B512E" w:rsidP="005B512E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CITY OF LOSTINE </w:t>
      </w:r>
    </w:p>
    <w:p w14:paraId="394DFCFA" w14:textId="34C56F7F" w:rsidR="005B512E" w:rsidRDefault="005B512E" w:rsidP="005B512E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AGENDA </w:t>
      </w:r>
    </w:p>
    <w:p w14:paraId="059C91CF" w14:textId="407B93CA" w:rsidR="005B512E" w:rsidRDefault="00046352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June 5</w:t>
      </w:r>
      <w:bookmarkStart w:id="0" w:name="_GoBack"/>
      <w:bookmarkEnd w:id="0"/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 xml:space="preserve">, 2019           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  <w:t xml:space="preserve">       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 xml:space="preserve">  CITY HALL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>0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62925F14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4567AE7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4B5B454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69D3CE22" w14:textId="0379D00C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Public Session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0 P.M. </w:t>
      </w:r>
    </w:p>
    <w:p w14:paraId="7D97E376" w14:textId="77777777" w:rsidR="005B512E" w:rsidRDefault="005B512E" w:rsidP="00046352">
      <w:pPr>
        <w:spacing w:after="0"/>
        <w:ind w:left="72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1)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Call to order, Roll Call, Pledge of Allegiance.</w:t>
      </w:r>
    </w:p>
    <w:p w14:paraId="46FE2266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1E7A78B3" w14:textId="70FAC55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Citizen Comments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5 P.M.</w:t>
      </w:r>
    </w:p>
    <w:p w14:paraId="5B75361B" w14:textId="15DEDBF4" w:rsidR="005B512E" w:rsidRPr="00046352" w:rsidRDefault="00046352" w:rsidP="00046352">
      <w:pPr>
        <w:pStyle w:val="ListParagraph"/>
        <w:numPr>
          <w:ilvl w:val="0"/>
          <w:numId w:val="6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Yarborough property </w:t>
      </w:r>
    </w:p>
    <w:p w14:paraId="3AA983CC" w14:textId="2338D55D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Consent Items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1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143208B9" w14:textId="77777777" w:rsidR="005B512E" w:rsidRDefault="005B512E" w:rsidP="00046352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Approval of City Council Minutes  </w:t>
      </w:r>
    </w:p>
    <w:p w14:paraId="3AC11E40" w14:textId="77777777" w:rsidR="005B512E" w:rsidRDefault="005B512E" w:rsidP="00046352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Approval of Bills</w:t>
      </w:r>
    </w:p>
    <w:p w14:paraId="1DB241F6" w14:textId="3E9D6A4B" w:rsidR="005B512E" w:rsidRDefault="005B512E" w:rsidP="00046352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Open and Approve Bank Statements</w:t>
      </w:r>
    </w:p>
    <w:p w14:paraId="380383F5" w14:textId="7E5447FD" w:rsidR="00046352" w:rsidRDefault="00046352" w:rsidP="00046352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Kate Shelton resignation </w:t>
      </w:r>
    </w:p>
    <w:p w14:paraId="5A99437F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44BF43C4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78978DDE" w14:textId="729C5011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Department Reports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2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692A6B6B" w14:textId="77777777" w:rsidR="005B512E" w:rsidRDefault="005B512E" w:rsidP="00046352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Fire Department</w:t>
      </w:r>
    </w:p>
    <w:p w14:paraId="1B67C5C2" w14:textId="77777777" w:rsidR="005B512E" w:rsidRPr="00835B8F" w:rsidRDefault="005B512E" w:rsidP="00046352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Water Department</w:t>
      </w:r>
    </w:p>
    <w:p w14:paraId="771A6DCD" w14:textId="21A8D837" w:rsidR="005B512E" w:rsidRDefault="005B512E" w:rsidP="00046352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Financial </w:t>
      </w:r>
    </w:p>
    <w:p w14:paraId="657B6EC6" w14:textId="373C419D" w:rsidR="00046352" w:rsidRDefault="00046352" w:rsidP="00046352">
      <w:pPr>
        <w:pStyle w:val="ListParagraph"/>
        <w:numPr>
          <w:ilvl w:val="1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Appraisal report</w:t>
      </w:r>
    </w:p>
    <w:p w14:paraId="4BF358DE" w14:textId="77777777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51A51F2E" w14:textId="20BE88CC" w:rsidR="005B512E" w:rsidRDefault="005B512E" w:rsidP="00046352">
      <w:pPr>
        <w:spacing w:after="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Old Business / Other Business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7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: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3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15532C23" w14:textId="5DF89E27" w:rsidR="005B512E" w:rsidRDefault="00046352" w:rsidP="00046352">
      <w:pPr>
        <w:pStyle w:val="ListParagraph"/>
        <w:numPr>
          <w:ilvl w:val="0"/>
          <w:numId w:val="3"/>
        </w:numPr>
      </w:pPr>
      <w:r>
        <w:t xml:space="preserve">Fire department fundraiser </w:t>
      </w:r>
    </w:p>
    <w:p w14:paraId="25D818C2" w14:textId="7086718D" w:rsidR="00046352" w:rsidRDefault="00046352" w:rsidP="00046352">
      <w:pPr>
        <w:pStyle w:val="ListParagraph"/>
        <w:numPr>
          <w:ilvl w:val="0"/>
          <w:numId w:val="3"/>
        </w:numPr>
      </w:pPr>
      <w:r>
        <w:t>ODOT grant signatures /Bid</w:t>
      </w:r>
    </w:p>
    <w:p w14:paraId="4306C101" w14:textId="25C213A8" w:rsidR="00046352" w:rsidRDefault="00046352" w:rsidP="00046352">
      <w:pPr>
        <w:pStyle w:val="ListParagraph"/>
        <w:numPr>
          <w:ilvl w:val="0"/>
          <w:numId w:val="3"/>
        </w:numPr>
      </w:pPr>
      <w:r>
        <w:t>Britton Permit.</w:t>
      </w:r>
    </w:p>
    <w:p w14:paraId="2178E8B4" w14:textId="0D387487" w:rsidR="00046352" w:rsidRDefault="00046352" w:rsidP="00046352">
      <w:pPr>
        <w:pStyle w:val="ListParagraph"/>
        <w:numPr>
          <w:ilvl w:val="0"/>
          <w:numId w:val="3"/>
        </w:numPr>
      </w:pPr>
      <w:r>
        <w:t>Gustafson Permit.</w:t>
      </w:r>
    </w:p>
    <w:p w14:paraId="49DB1511" w14:textId="0FE9039B" w:rsidR="00046352" w:rsidRDefault="00046352" w:rsidP="00046352">
      <w:pPr>
        <w:pStyle w:val="ListParagraph"/>
        <w:numPr>
          <w:ilvl w:val="0"/>
          <w:numId w:val="3"/>
        </w:numPr>
      </w:pPr>
      <w:r>
        <w:t>Scott West ordinance violation</w:t>
      </w:r>
    </w:p>
    <w:p w14:paraId="24AA9185" w14:textId="77777777" w:rsidR="00046352" w:rsidRPr="005B512E" w:rsidRDefault="00046352" w:rsidP="00046352">
      <w:pPr>
        <w:pStyle w:val="ListParagraph"/>
        <w:ind w:left="1080"/>
      </w:pPr>
    </w:p>
    <w:p w14:paraId="1656E811" w14:textId="77777777" w:rsidR="005B512E" w:rsidRPr="005B512E" w:rsidRDefault="005B512E" w:rsidP="005B512E">
      <w:pPr>
        <w:rPr>
          <w:sz w:val="32"/>
          <w:szCs w:val="32"/>
        </w:rPr>
      </w:pPr>
    </w:p>
    <w:sectPr w:rsidR="005B512E" w:rsidRPr="005B512E" w:rsidSect="00B82ADB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9A5529" w14:textId="77777777" w:rsidR="00D37CAF" w:rsidRDefault="00D37CAF" w:rsidP="00C37BEB">
      <w:pPr>
        <w:spacing w:after="0" w:line="240" w:lineRule="auto"/>
      </w:pPr>
      <w:r>
        <w:separator/>
      </w:r>
    </w:p>
  </w:endnote>
  <w:endnote w:type="continuationSeparator" w:id="0">
    <w:p w14:paraId="4901FFE1" w14:textId="77777777" w:rsidR="00D37CAF" w:rsidRDefault="00D37CAF" w:rsidP="00C37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35CD10" w14:textId="77777777" w:rsidR="00B82ADB" w:rsidRPr="00B82ADB" w:rsidRDefault="00B82ADB" w:rsidP="00B82ADB">
    <w:pPr>
      <w:pStyle w:val="Footer"/>
      <w:jc w:val="center"/>
      <w:rPr>
        <w:sz w:val="18"/>
        <w:szCs w:val="20"/>
      </w:rPr>
    </w:pPr>
    <w:r w:rsidRPr="00B82ADB">
      <w:rPr>
        <w:sz w:val="18"/>
        <w:szCs w:val="20"/>
      </w:rPr>
      <w:t>City of Lostine is an Equal Opportunity Provider and Employer.  Complaints should be sent to: City of Lostine, P.O. Box 181, Lostine, Oregon 97857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CB1824" w14:textId="77777777" w:rsidR="00D37CAF" w:rsidRDefault="00D37CAF" w:rsidP="00C37BEB">
      <w:pPr>
        <w:spacing w:after="0" w:line="240" w:lineRule="auto"/>
      </w:pPr>
      <w:r>
        <w:separator/>
      </w:r>
    </w:p>
  </w:footnote>
  <w:footnote w:type="continuationSeparator" w:id="0">
    <w:p w14:paraId="72B49AC5" w14:textId="77777777" w:rsidR="00D37CAF" w:rsidRDefault="00D37CAF" w:rsidP="00C37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1067D" w14:textId="77777777" w:rsidR="00C37BEB" w:rsidRDefault="00C37BEB" w:rsidP="00B82ADB">
    <w:pPr>
      <w:pStyle w:val="Header"/>
      <w:jc w:val="center"/>
    </w:pPr>
    <w:r>
      <w:rPr>
        <w:noProof/>
      </w:rPr>
      <w:drawing>
        <wp:inline distT="0" distB="0" distL="0" distR="0" wp14:anchorId="574A2387" wp14:editId="5241D4B9">
          <wp:extent cx="847725" cy="852170"/>
          <wp:effectExtent l="0" t="0" r="9525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lostine City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905730" cy="9104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4929A90" w14:textId="77777777" w:rsidR="00C37BEB" w:rsidRDefault="00B82ADB" w:rsidP="00C37BEB">
    <w:pPr>
      <w:pStyle w:val="Header"/>
      <w:jc w:val="center"/>
      <w:rPr>
        <w:rFonts w:ascii="Times New Roman" w:hAnsi="Times New Roman" w:cs="Times New Roman"/>
        <w:b/>
        <w:sz w:val="28"/>
      </w:rPr>
    </w:pPr>
    <w:r w:rsidRPr="00B82ADB">
      <w:rPr>
        <w:rFonts w:ascii="Times New Roman" w:hAnsi="Times New Roman" w:cs="Times New Roman"/>
        <w:b/>
        <w:sz w:val="28"/>
      </w:rPr>
      <w:t xml:space="preserve">CITY OF LOSTINE </w:t>
    </w:r>
  </w:p>
  <w:p w14:paraId="47406625" w14:textId="77777777" w:rsid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PO Box 181</w:t>
    </w:r>
  </w:p>
  <w:p w14:paraId="0C9B7F7F" w14:textId="77777777" w:rsid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Lostine OR 97857</w:t>
    </w:r>
  </w:p>
  <w:p w14:paraId="4476EDBF" w14:textId="77777777" w:rsidR="00B82ADB" w:rsidRP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541-569-2415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979ED"/>
    <w:multiLevelType w:val="hybridMultilevel"/>
    <w:tmpl w:val="E384FFD0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CCA0EDF"/>
    <w:multiLevelType w:val="hybridMultilevel"/>
    <w:tmpl w:val="A910348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D80395B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3" w15:restartNumberingAfterBreak="0">
    <w:nsid w:val="4FEB1ECA"/>
    <w:multiLevelType w:val="hybridMultilevel"/>
    <w:tmpl w:val="CBE2599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7">
      <w:start w:val="1"/>
      <w:numFmt w:val="lowerLetter"/>
      <w:lvlText w:val="%2)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C31F17"/>
    <w:multiLevelType w:val="hybridMultilevel"/>
    <w:tmpl w:val="BB5AF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12E"/>
    <w:rsid w:val="00046352"/>
    <w:rsid w:val="005B512E"/>
    <w:rsid w:val="00AF4D0E"/>
    <w:rsid w:val="00B82ADB"/>
    <w:rsid w:val="00C37BEB"/>
    <w:rsid w:val="00D37CAF"/>
    <w:rsid w:val="00FE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164A6B"/>
  <w15:chartTrackingRefBased/>
  <w15:docId w15:val="{54F726E8-4C10-4803-B3F6-A84A8014D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7BEB"/>
  </w:style>
  <w:style w:type="paragraph" w:styleId="Footer">
    <w:name w:val="footer"/>
    <w:basedOn w:val="Normal"/>
    <w:link w:val="FooterChar"/>
    <w:uiPriority w:val="99"/>
    <w:unhideWhenUsed/>
    <w:rsid w:val="00C3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7BEB"/>
  </w:style>
  <w:style w:type="paragraph" w:styleId="ListParagraph">
    <w:name w:val="List Paragraph"/>
    <w:basedOn w:val="Normal"/>
    <w:uiPriority w:val="34"/>
    <w:qFormat/>
    <w:rsid w:val="005B512E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June 5th 2019 Agenda </Template>
  <TotalTime>0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Clary</dc:creator>
  <cp:keywords/>
  <dc:description/>
  <cp:lastModifiedBy>Toni Clary</cp:lastModifiedBy>
  <cp:revision>2</cp:revision>
  <dcterms:created xsi:type="dcterms:W3CDTF">2019-06-04T19:28:00Z</dcterms:created>
  <dcterms:modified xsi:type="dcterms:W3CDTF">2019-06-04T19:28:00Z</dcterms:modified>
</cp:coreProperties>
</file>